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黑体" w:hAnsi="黑体" w:eastAsia="黑体"/>
          <w:b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 w:val="0"/>
          <w:color w:val="000000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bidi w:val="0"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  <w:t>恢复施工安全监督申请书</w:t>
      </w:r>
    </w:p>
    <w:bookmarkEnd w:id="0"/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jc w:val="left"/>
        <w:textAlignment w:val="auto"/>
        <w:rPr>
          <w:rFonts w:hint="eastAsia" w:ascii="宋体" w:hAnsi="宋体" w:cs="Times New Roman"/>
          <w:color w:val="000000"/>
          <w:szCs w:val="21"/>
        </w:rPr>
      </w:pPr>
    </w:p>
    <w:p>
      <w:pPr>
        <w:jc w:val="left"/>
        <w:rPr>
          <w:rFonts w:hint="eastAsia" w:ascii="宋体" w:hAnsi="宋体" w:cs="Times New Roman"/>
          <w:color w:val="000000"/>
          <w:szCs w:val="21"/>
        </w:rPr>
      </w:pPr>
      <w:r>
        <w:rPr>
          <w:rFonts w:hint="eastAsia" w:ascii="宋体" w:hAnsi="宋体" w:cs="Times New Roman"/>
          <w:color w:val="000000"/>
          <w:szCs w:val="21"/>
          <w:u w:val="single"/>
        </w:rPr>
        <w:t xml:space="preserve">                 </w:t>
      </w:r>
      <w:r>
        <w:rPr>
          <w:rFonts w:hint="eastAsia" w:ascii="宋体" w:hAnsi="宋体" w:cs="Times New Roman"/>
          <w:color w:val="000000"/>
          <w:szCs w:val="21"/>
        </w:rPr>
        <w:t>（监督实施机构名称）：</w:t>
      </w:r>
    </w:p>
    <w:p>
      <w:pPr>
        <w:ind w:firstLine="640" w:firstLineChars="200"/>
        <w:jc w:val="left"/>
        <w:rPr>
          <w:rFonts w:hint="eastAsia" w:ascii="宋体" w:hAnsi="宋体" w:cs="Times New Roman"/>
          <w:color w:val="000000"/>
          <w:szCs w:val="21"/>
        </w:rPr>
      </w:pPr>
      <w:r>
        <w:rPr>
          <w:rFonts w:hint="eastAsia" w:ascii="宋体" w:hAnsi="宋体" w:cs="Times New Roman"/>
          <w:color w:val="000000"/>
          <w:szCs w:val="21"/>
        </w:rPr>
        <w:t>我单位（建设单位名称）</w:t>
      </w:r>
      <w:r>
        <w:rPr>
          <w:rFonts w:hint="eastAsia" w:ascii="宋体" w:hAnsi="宋体" w:cs="Times New Roman"/>
          <w:color w:val="000000"/>
          <w:szCs w:val="21"/>
          <w:u w:val="single"/>
        </w:rPr>
        <w:t xml:space="preserve">                         </w:t>
      </w:r>
      <w:r>
        <w:rPr>
          <w:rFonts w:hint="eastAsia" w:ascii="宋体" w:hAnsi="宋体" w:cs="Times New Roman"/>
          <w:color w:val="000000"/>
          <w:szCs w:val="21"/>
        </w:rPr>
        <w:t>中止施工的（工程名称）</w:t>
      </w:r>
      <w:r>
        <w:rPr>
          <w:rFonts w:hint="eastAsia" w:ascii="宋体" w:hAnsi="宋体" w:cs="Times New Roman"/>
          <w:color w:val="000000"/>
          <w:szCs w:val="21"/>
          <w:u w:val="single"/>
        </w:rPr>
        <w:t xml:space="preserve">                      </w:t>
      </w:r>
      <w:r>
        <w:rPr>
          <w:rFonts w:hint="eastAsia" w:ascii="宋体" w:hAnsi="宋体" w:cs="Times New Roman"/>
          <w:color w:val="000000"/>
          <w:szCs w:val="21"/>
        </w:rPr>
        <w:t>项目，经会同施工、监理等单位对现场安全生产条件进行全面检查和整改，满足恢复施工条件，申请于</w:t>
      </w:r>
      <w:r>
        <w:rPr>
          <w:rFonts w:hint="eastAsia" w:ascii="宋体" w:hAnsi="宋体" w:cs="Times New Roman"/>
          <w:color w:val="000000"/>
          <w:szCs w:val="21"/>
          <w:u w:val="single"/>
        </w:rPr>
        <w:t xml:space="preserve">    </w:t>
      </w:r>
      <w:r>
        <w:rPr>
          <w:rFonts w:hint="eastAsia" w:ascii="宋体" w:hAnsi="宋体" w:cs="Times New Roman"/>
          <w:color w:val="000000"/>
          <w:szCs w:val="21"/>
          <w:u w:val="single"/>
          <w:lang w:val="en-US" w:eastAsia="zh-CN"/>
        </w:rPr>
        <w:t xml:space="preserve"> </w:t>
      </w:r>
      <w:r>
        <w:rPr>
          <w:rFonts w:hint="eastAsia" w:ascii="宋体" w:hAnsi="宋体" w:cs="Times New Roman"/>
          <w:color w:val="000000"/>
          <w:szCs w:val="21"/>
          <w:u w:val="single"/>
        </w:rPr>
        <w:t xml:space="preserve"> </w:t>
      </w:r>
      <w:r>
        <w:rPr>
          <w:rFonts w:hint="eastAsia" w:ascii="宋体" w:hAnsi="宋体" w:cs="Times New Roman"/>
          <w:color w:val="000000"/>
          <w:szCs w:val="21"/>
        </w:rPr>
        <w:t>年</w:t>
      </w:r>
      <w:r>
        <w:rPr>
          <w:rFonts w:hint="eastAsia" w:ascii="宋体" w:hAnsi="宋体" w:cs="Times New Roman"/>
          <w:color w:val="000000"/>
          <w:szCs w:val="21"/>
          <w:u w:val="single"/>
          <w:lang w:val="en-US" w:eastAsia="zh-CN"/>
        </w:rPr>
        <w:t xml:space="preserve">    </w:t>
      </w:r>
      <w:r>
        <w:rPr>
          <w:rFonts w:hint="eastAsia" w:ascii="宋体" w:hAnsi="宋体" w:cs="Times New Roman"/>
          <w:color w:val="000000"/>
          <w:szCs w:val="21"/>
        </w:rPr>
        <w:t>月</w:t>
      </w:r>
      <w:r>
        <w:rPr>
          <w:rFonts w:hint="eastAsia" w:ascii="宋体" w:hAnsi="宋体" w:cs="Times New Roman"/>
          <w:color w:val="000000"/>
          <w:szCs w:val="21"/>
          <w:u w:val="single"/>
          <w:lang w:val="en-US" w:eastAsia="zh-CN"/>
        </w:rPr>
        <w:t xml:space="preserve">    </w:t>
      </w:r>
      <w:r>
        <w:rPr>
          <w:rFonts w:hint="eastAsia" w:ascii="宋体" w:hAnsi="宋体" w:cs="Times New Roman"/>
          <w:color w:val="000000"/>
          <w:szCs w:val="21"/>
        </w:rPr>
        <w:t>日恢复施工。</w:t>
      </w:r>
    </w:p>
    <w:p>
      <w:pPr>
        <w:ind w:firstLine="640" w:firstLineChars="200"/>
        <w:jc w:val="left"/>
        <w:rPr>
          <w:rFonts w:hint="eastAsia" w:ascii="宋体" w:hAnsi="宋体" w:cs="Times New Roman"/>
          <w:color w:val="000000"/>
          <w:szCs w:val="21"/>
        </w:rPr>
      </w:pPr>
      <w:r>
        <w:rPr>
          <w:rFonts w:hint="eastAsia" w:ascii="宋体" w:hAnsi="宋体" w:cs="Times New Roman"/>
          <w:color w:val="000000"/>
          <w:szCs w:val="21"/>
        </w:rPr>
        <w:t>特此申请。</w:t>
      </w:r>
    </w:p>
    <w:p>
      <w:pPr>
        <w:ind w:firstLine="640" w:firstLineChars="200"/>
        <w:jc w:val="left"/>
        <w:rPr>
          <w:rFonts w:hint="eastAsia" w:ascii="宋体" w:hAnsi="宋体" w:cs="Times New Roman"/>
          <w:color w:val="000000"/>
          <w:szCs w:val="21"/>
        </w:rPr>
      </w:pPr>
    </w:p>
    <w:p>
      <w:pPr>
        <w:ind w:firstLine="640" w:firstLineChars="200"/>
        <w:jc w:val="left"/>
        <w:rPr>
          <w:rFonts w:hint="eastAsia" w:ascii="宋体" w:hAnsi="宋体" w:cs="Times New Roman"/>
          <w:color w:val="000000"/>
          <w:szCs w:val="21"/>
        </w:rPr>
      </w:pPr>
      <w:r>
        <w:rPr>
          <w:rFonts w:hint="eastAsia" w:ascii="宋体" w:hAnsi="宋体" w:cs="Times New Roman"/>
          <w:color w:val="000000"/>
          <w:szCs w:val="21"/>
        </w:rPr>
        <w:t>建设单位项目负责人（签章）：       （建设单位盖章）</w:t>
      </w:r>
    </w:p>
    <w:p>
      <w:pPr>
        <w:ind w:firstLine="640" w:firstLineChars="200"/>
        <w:jc w:val="left"/>
        <w:rPr>
          <w:rFonts w:hint="eastAsia" w:ascii="宋体" w:hAnsi="宋体" w:cs="Times New Roman"/>
          <w:color w:val="000000"/>
          <w:szCs w:val="21"/>
        </w:rPr>
      </w:pPr>
    </w:p>
    <w:p>
      <w:pPr>
        <w:ind w:firstLine="5760" w:firstLineChars="1800"/>
        <w:jc w:val="left"/>
        <w:rPr>
          <w:rFonts w:hint="eastAsia" w:ascii="宋体" w:hAnsi="宋体" w:cs="Times New Roman"/>
          <w:color w:val="000000"/>
          <w:szCs w:val="21"/>
        </w:rPr>
      </w:pPr>
      <w:r>
        <w:rPr>
          <w:rFonts w:hint="eastAsia" w:ascii="宋体" w:hAnsi="宋体" w:cs="Times New Roman"/>
          <w:color w:val="000000"/>
          <w:szCs w:val="21"/>
        </w:rPr>
        <w:t xml:space="preserve">年   月   日  </w:t>
      </w:r>
    </w:p>
    <w:p>
      <w:pPr>
        <w:pStyle w:val="2"/>
        <w:ind w:left="0" w:leftChars="0" w:firstLine="0" w:firstLineChars="0"/>
      </w:pPr>
    </w:p>
    <w:p>
      <w:pPr>
        <w:jc w:val="left"/>
        <w:rPr>
          <w:rFonts w:hint="eastAsia" w:ascii="宋体" w:hAnsi="宋体"/>
          <w:color w:val="000000"/>
          <w:sz w:val="22"/>
          <w:szCs w:val="22"/>
        </w:rPr>
      </w:pPr>
    </w:p>
    <w:p>
      <w:pPr>
        <w:jc w:val="left"/>
        <w:rPr>
          <w:rFonts w:hint="eastAsia" w:ascii="宋体" w:hAnsi="宋体"/>
          <w:color w:val="000000"/>
          <w:sz w:val="22"/>
          <w:szCs w:val="22"/>
        </w:rPr>
      </w:pPr>
    </w:p>
    <w:p>
      <w:pPr>
        <w:jc w:val="left"/>
        <w:rPr>
          <w:rFonts w:hint="eastAsia" w:ascii="宋体" w:hAnsi="宋体"/>
          <w:color w:val="000000"/>
          <w:sz w:val="22"/>
          <w:szCs w:val="22"/>
        </w:rPr>
      </w:pPr>
    </w:p>
    <w:p>
      <w:pPr>
        <w:jc w:val="left"/>
        <w:rPr>
          <w:rFonts w:hint="eastAsia" w:ascii="黑体" w:hAnsi="黑体" w:eastAsia="黑体" w:cs="宋体"/>
          <w:b w:val="0"/>
          <w:color w:val="000000"/>
          <w:sz w:val="44"/>
        </w:rPr>
      </w:pPr>
    </w:p>
    <w:p>
      <w:pPr>
        <w:jc w:val="left"/>
        <w:rPr>
          <w:rFonts w:hint="eastAsia" w:ascii="黑体" w:hAnsi="黑体" w:eastAsia="黑体" w:cs="宋体"/>
          <w:b w:val="0"/>
          <w:color w:val="000000"/>
          <w:sz w:val="44"/>
        </w:rPr>
      </w:pPr>
    </w:p>
    <w:p>
      <w:pPr>
        <w:jc w:val="left"/>
        <w:rPr>
          <w:rFonts w:hint="eastAsia" w:ascii="黑体" w:hAnsi="黑体" w:eastAsia="黑体" w:cs="宋体"/>
          <w:b w:val="0"/>
          <w:color w:val="000000"/>
          <w:sz w:val="44"/>
        </w:rPr>
      </w:pPr>
    </w:p>
    <w:p>
      <w:pPr>
        <w:jc w:val="left"/>
        <w:rPr>
          <w:rFonts w:hint="eastAsia" w:ascii="黑体" w:hAnsi="黑体" w:eastAsia="黑体" w:cs="宋体"/>
          <w:b w:val="0"/>
          <w:color w:val="000000"/>
          <w:sz w:val="44"/>
        </w:rPr>
      </w:pPr>
    </w:p>
    <w:p>
      <w:pPr>
        <w:jc w:val="both"/>
        <w:rPr>
          <w:rFonts w:hint="eastAsia" w:ascii="黑体" w:hAnsi="黑体" w:eastAsia="黑体"/>
          <w:b w:val="0"/>
          <w:color w:val="000000"/>
          <w:sz w:val="32"/>
          <w:szCs w:val="32"/>
          <w:lang w:val="en-US" w:eastAsia="zh-CN"/>
        </w:rPr>
        <w:sectPr>
          <w:footerReference r:id="rId3" w:type="default"/>
          <w:pgSz w:w="11906" w:h="16838"/>
          <w:pgMar w:top="2098" w:right="1474" w:bottom="1984" w:left="1587" w:header="851" w:footer="1417" w:gutter="0"/>
          <w:paperSrc/>
          <w:pgNumType w:fmt="numberInDash"/>
          <w:cols w:space="720" w:num="1"/>
          <w:rtlGutter w:val="0"/>
          <w:docGrid w:type="linesAndChars" w:linePitch="579" w:charSpace="0"/>
        </w:sectPr>
      </w:pPr>
    </w:p>
    <w:p>
      <w:pPr>
        <w:spacing w:line="560" w:lineRule="exact"/>
        <w:jc w:val="left"/>
        <w:rPr>
          <w:rFonts w:ascii="仿宋_GB2312"/>
          <w:sz w:val="28"/>
          <w:szCs w:val="28"/>
        </w:rPr>
      </w:pPr>
    </w:p>
    <w:sectPr>
      <w:pgSz w:w="11906" w:h="16838"/>
      <w:pgMar w:top="2098" w:right="1474" w:bottom="1984" w:left="1587" w:header="851" w:footer="1417" w:gutter="0"/>
      <w:paperSrc/>
      <w:pgNumType w:fmt="numberInDash"/>
      <w:cols w:space="720" w:num="1"/>
      <w:rtlGutter w:val="0"/>
      <w:docGrid w:type="linesAndChars"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635</wp:posOffset>
              </wp:positionV>
              <wp:extent cx="659130" cy="230505"/>
              <wp:effectExtent l="0" t="0" r="0" b="0"/>
              <wp:wrapNone/>
              <wp:docPr id="1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59130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  <w:lang/>
                            </w:rPr>
                            <w:t>- 2 -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upright="0"/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.05pt;height:18.15pt;width:51.9pt;mso-position-horizontal:outside;mso-position-horizontal-relative:margin;z-index:251659264;mso-width-relative:page;mso-height-relative:page;" filled="f" stroked="f" coordsize="21600,21600" o:gfxdata="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JHw8V0wAAAAQBAAAPAAAAAAAAAAEAIAAAACIAAABkcnMvZG93bnJldi54bWxQ&#10;SwECFAAUAAAACACHTuJATp7GosMBAAB/AwAADgAAAAAAAAABACAAAAAi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5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/>
                        <w:sz w:val="28"/>
                        <w:szCs w:val="28"/>
                        <w:lang/>
                      </w:rPr>
                      <w:t>- 2 -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drawingGridHorizontalSpacing w:val="160"/>
  <w:drawingGridVerticalSpacing w:val="579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3NTU5NTc0ZTkzY2Q1NGI1NzQxMjcxMzQxM2M0ODMifQ=="/>
  </w:docVars>
  <w:rsids>
    <w:rsidRoot w:val="001D18EC"/>
    <w:rsid w:val="00000992"/>
    <w:rsid w:val="000042FC"/>
    <w:rsid w:val="00005983"/>
    <w:rsid w:val="00007602"/>
    <w:rsid w:val="00015EBB"/>
    <w:rsid w:val="00055677"/>
    <w:rsid w:val="000628F6"/>
    <w:rsid w:val="000650D0"/>
    <w:rsid w:val="00071F23"/>
    <w:rsid w:val="00082248"/>
    <w:rsid w:val="00095FC4"/>
    <w:rsid w:val="000A0A8E"/>
    <w:rsid w:val="000A4524"/>
    <w:rsid w:val="000A6764"/>
    <w:rsid w:val="000B0290"/>
    <w:rsid w:val="000B2B20"/>
    <w:rsid w:val="000C565B"/>
    <w:rsid w:val="000C5729"/>
    <w:rsid w:val="000D1048"/>
    <w:rsid w:val="000D22B0"/>
    <w:rsid w:val="000D5827"/>
    <w:rsid w:val="000E278D"/>
    <w:rsid w:val="000E7E0C"/>
    <w:rsid w:val="000F639C"/>
    <w:rsid w:val="0010353A"/>
    <w:rsid w:val="001052A8"/>
    <w:rsid w:val="00117807"/>
    <w:rsid w:val="00120B94"/>
    <w:rsid w:val="00136BAA"/>
    <w:rsid w:val="00160C76"/>
    <w:rsid w:val="00165CD1"/>
    <w:rsid w:val="00175D98"/>
    <w:rsid w:val="00186D9E"/>
    <w:rsid w:val="001B0039"/>
    <w:rsid w:val="001B1D73"/>
    <w:rsid w:val="001B4ADA"/>
    <w:rsid w:val="001C533C"/>
    <w:rsid w:val="001D18EC"/>
    <w:rsid w:val="001E2488"/>
    <w:rsid w:val="001E65FF"/>
    <w:rsid w:val="001F470D"/>
    <w:rsid w:val="00201D79"/>
    <w:rsid w:val="00202C89"/>
    <w:rsid w:val="00205806"/>
    <w:rsid w:val="0021110E"/>
    <w:rsid w:val="00261474"/>
    <w:rsid w:val="0026330C"/>
    <w:rsid w:val="00265DD1"/>
    <w:rsid w:val="002718FE"/>
    <w:rsid w:val="002851CC"/>
    <w:rsid w:val="00290B6C"/>
    <w:rsid w:val="00297947"/>
    <w:rsid w:val="002B14CB"/>
    <w:rsid w:val="002B1EDF"/>
    <w:rsid w:val="002B3F9A"/>
    <w:rsid w:val="002C00A8"/>
    <w:rsid w:val="002D1858"/>
    <w:rsid w:val="002E4E77"/>
    <w:rsid w:val="002E5616"/>
    <w:rsid w:val="002F4969"/>
    <w:rsid w:val="0030158E"/>
    <w:rsid w:val="00306776"/>
    <w:rsid w:val="003241B8"/>
    <w:rsid w:val="0032462A"/>
    <w:rsid w:val="00330B61"/>
    <w:rsid w:val="003346F0"/>
    <w:rsid w:val="00342ECC"/>
    <w:rsid w:val="00345F7A"/>
    <w:rsid w:val="00346B51"/>
    <w:rsid w:val="00351C90"/>
    <w:rsid w:val="003626BA"/>
    <w:rsid w:val="00366CA1"/>
    <w:rsid w:val="00372099"/>
    <w:rsid w:val="00382FB6"/>
    <w:rsid w:val="00384089"/>
    <w:rsid w:val="00390F66"/>
    <w:rsid w:val="003948B2"/>
    <w:rsid w:val="003A0B67"/>
    <w:rsid w:val="003C7854"/>
    <w:rsid w:val="003D17DC"/>
    <w:rsid w:val="003E0282"/>
    <w:rsid w:val="004052AA"/>
    <w:rsid w:val="00405A5C"/>
    <w:rsid w:val="0041515F"/>
    <w:rsid w:val="00447273"/>
    <w:rsid w:val="0045066D"/>
    <w:rsid w:val="004643DD"/>
    <w:rsid w:val="0046738B"/>
    <w:rsid w:val="00490D21"/>
    <w:rsid w:val="00490D6D"/>
    <w:rsid w:val="00490E88"/>
    <w:rsid w:val="004A2C83"/>
    <w:rsid w:val="004B205C"/>
    <w:rsid w:val="004B35AA"/>
    <w:rsid w:val="004C2F1F"/>
    <w:rsid w:val="004C52EA"/>
    <w:rsid w:val="004C557A"/>
    <w:rsid w:val="004D2CA2"/>
    <w:rsid w:val="004F6207"/>
    <w:rsid w:val="005255ED"/>
    <w:rsid w:val="005256A4"/>
    <w:rsid w:val="00536BB4"/>
    <w:rsid w:val="00546657"/>
    <w:rsid w:val="0055253F"/>
    <w:rsid w:val="00556518"/>
    <w:rsid w:val="00560704"/>
    <w:rsid w:val="00564B97"/>
    <w:rsid w:val="00581B67"/>
    <w:rsid w:val="00593942"/>
    <w:rsid w:val="0059419E"/>
    <w:rsid w:val="0059485D"/>
    <w:rsid w:val="005B37FC"/>
    <w:rsid w:val="005B50F5"/>
    <w:rsid w:val="005D0E8D"/>
    <w:rsid w:val="005D7AF2"/>
    <w:rsid w:val="005E1A49"/>
    <w:rsid w:val="005E6EF1"/>
    <w:rsid w:val="005F2651"/>
    <w:rsid w:val="0061486D"/>
    <w:rsid w:val="00626007"/>
    <w:rsid w:val="00627646"/>
    <w:rsid w:val="006427FF"/>
    <w:rsid w:val="00643295"/>
    <w:rsid w:val="00644DF4"/>
    <w:rsid w:val="00645C56"/>
    <w:rsid w:val="006472A5"/>
    <w:rsid w:val="006557AC"/>
    <w:rsid w:val="00667AC9"/>
    <w:rsid w:val="00691B66"/>
    <w:rsid w:val="006A4F9C"/>
    <w:rsid w:val="006A6E7A"/>
    <w:rsid w:val="006A7304"/>
    <w:rsid w:val="006B62D5"/>
    <w:rsid w:val="006B7412"/>
    <w:rsid w:val="006C05BD"/>
    <w:rsid w:val="006D209B"/>
    <w:rsid w:val="006E3883"/>
    <w:rsid w:val="006F1F31"/>
    <w:rsid w:val="00703151"/>
    <w:rsid w:val="0071069D"/>
    <w:rsid w:val="007247C6"/>
    <w:rsid w:val="00724987"/>
    <w:rsid w:val="00724B70"/>
    <w:rsid w:val="0072515A"/>
    <w:rsid w:val="00732696"/>
    <w:rsid w:val="00734AAB"/>
    <w:rsid w:val="00737A6A"/>
    <w:rsid w:val="00752439"/>
    <w:rsid w:val="00756811"/>
    <w:rsid w:val="00757BE0"/>
    <w:rsid w:val="00765F01"/>
    <w:rsid w:val="0078047F"/>
    <w:rsid w:val="00782E3F"/>
    <w:rsid w:val="0079208F"/>
    <w:rsid w:val="00793263"/>
    <w:rsid w:val="0079484F"/>
    <w:rsid w:val="00795AF6"/>
    <w:rsid w:val="00797096"/>
    <w:rsid w:val="00797F5B"/>
    <w:rsid w:val="007B08F8"/>
    <w:rsid w:val="007E1BEF"/>
    <w:rsid w:val="007E547B"/>
    <w:rsid w:val="007E762E"/>
    <w:rsid w:val="007F233C"/>
    <w:rsid w:val="007F531B"/>
    <w:rsid w:val="00811224"/>
    <w:rsid w:val="00842B66"/>
    <w:rsid w:val="0085244B"/>
    <w:rsid w:val="00866463"/>
    <w:rsid w:val="00885C09"/>
    <w:rsid w:val="00890648"/>
    <w:rsid w:val="00895833"/>
    <w:rsid w:val="008A144A"/>
    <w:rsid w:val="008B1EB6"/>
    <w:rsid w:val="008B2601"/>
    <w:rsid w:val="008B33C6"/>
    <w:rsid w:val="008D7599"/>
    <w:rsid w:val="008E0CF3"/>
    <w:rsid w:val="008E3525"/>
    <w:rsid w:val="008E3613"/>
    <w:rsid w:val="008F0A45"/>
    <w:rsid w:val="009213DF"/>
    <w:rsid w:val="00921AB3"/>
    <w:rsid w:val="00925DDD"/>
    <w:rsid w:val="009261EB"/>
    <w:rsid w:val="00926570"/>
    <w:rsid w:val="00930431"/>
    <w:rsid w:val="00932DBA"/>
    <w:rsid w:val="00941EA3"/>
    <w:rsid w:val="00942D6C"/>
    <w:rsid w:val="00946EFA"/>
    <w:rsid w:val="00956550"/>
    <w:rsid w:val="009600CD"/>
    <w:rsid w:val="00966D0A"/>
    <w:rsid w:val="009A23A8"/>
    <w:rsid w:val="009A2D59"/>
    <w:rsid w:val="009B0EED"/>
    <w:rsid w:val="009B20AF"/>
    <w:rsid w:val="009D2CAF"/>
    <w:rsid w:val="009D3A03"/>
    <w:rsid w:val="009D450C"/>
    <w:rsid w:val="009F2F94"/>
    <w:rsid w:val="009F5DF6"/>
    <w:rsid w:val="00A16D52"/>
    <w:rsid w:val="00A17F1C"/>
    <w:rsid w:val="00A24FDF"/>
    <w:rsid w:val="00A65570"/>
    <w:rsid w:val="00A7552A"/>
    <w:rsid w:val="00A83CB2"/>
    <w:rsid w:val="00A852C9"/>
    <w:rsid w:val="00A93A91"/>
    <w:rsid w:val="00A96836"/>
    <w:rsid w:val="00A97DAA"/>
    <w:rsid w:val="00AA2AFD"/>
    <w:rsid w:val="00AA586D"/>
    <w:rsid w:val="00AA6471"/>
    <w:rsid w:val="00AB3DD1"/>
    <w:rsid w:val="00AB4299"/>
    <w:rsid w:val="00AB5E5F"/>
    <w:rsid w:val="00AE4174"/>
    <w:rsid w:val="00AE66F7"/>
    <w:rsid w:val="00AF4241"/>
    <w:rsid w:val="00AF6F97"/>
    <w:rsid w:val="00B06072"/>
    <w:rsid w:val="00B0766A"/>
    <w:rsid w:val="00B70FC9"/>
    <w:rsid w:val="00B74591"/>
    <w:rsid w:val="00B75BB6"/>
    <w:rsid w:val="00B8058C"/>
    <w:rsid w:val="00B83637"/>
    <w:rsid w:val="00B845FB"/>
    <w:rsid w:val="00BA07CC"/>
    <w:rsid w:val="00BB13F5"/>
    <w:rsid w:val="00BB4073"/>
    <w:rsid w:val="00BB58B8"/>
    <w:rsid w:val="00BF4E57"/>
    <w:rsid w:val="00BF5167"/>
    <w:rsid w:val="00C0285A"/>
    <w:rsid w:val="00C141ED"/>
    <w:rsid w:val="00C176C4"/>
    <w:rsid w:val="00C20355"/>
    <w:rsid w:val="00C23E1F"/>
    <w:rsid w:val="00C3194F"/>
    <w:rsid w:val="00C4676F"/>
    <w:rsid w:val="00C52D2C"/>
    <w:rsid w:val="00C6276E"/>
    <w:rsid w:val="00C62A99"/>
    <w:rsid w:val="00C664C7"/>
    <w:rsid w:val="00C75952"/>
    <w:rsid w:val="00C809E1"/>
    <w:rsid w:val="00C84F8D"/>
    <w:rsid w:val="00C91AD3"/>
    <w:rsid w:val="00C92B6D"/>
    <w:rsid w:val="00CA4672"/>
    <w:rsid w:val="00CB0208"/>
    <w:rsid w:val="00CC5076"/>
    <w:rsid w:val="00CC7412"/>
    <w:rsid w:val="00CE356D"/>
    <w:rsid w:val="00D00592"/>
    <w:rsid w:val="00D11309"/>
    <w:rsid w:val="00D11E83"/>
    <w:rsid w:val="00D1527B"/>
    <w:rsid w:val="00D35F86"/>
    <w:rsid w:val="00D471E9"/>
    <w:rsid w:val="00D535D7"/>
    <w:rsid w:val="00D54B01"/>
    <w:rsid w:val="00D57626"/>
    <w:rsid w:val="00D62188"/>
    <w:rsid w:val="00D911C4"/>
    <w:rsid w:val="00D94991"/>
    <w:rsid w:val="00DA046C"/>
    <w:rsid w:val="00DB61CD"/>
    <w:rsid w:val="00DC1D0E"/>
    <w:rsid w:val="00DC32B7"/>
    <w:rsid w:val="00DE1E6E"/>
    <w:rsid w:val="00DE5D97"/>
    <w:rsid w:val="00E0469C"/>
    <w:rsid w:val="00E272DF"/>
    <w:rsid w:val="00E30284"/>
    <w:rsid w:val="00E365CB"/>
    <w:rsid w:val="00E53BCE"/>
    <w:rsid w:val="00E60BA1"/>
    <w:rsid w:val="00E75711"/>
    <w:rsid w:val="00E774B9"/>
    <w:rsid w:val="00E87725"/>
    <w:rsid w:val="00E9441B"/>
    <w:rsid w:val="00EA1A35"/>
    <w:rsid w:val="00EA34FD"/>
    <w:rsid w:val="00EC0854"/>
    <w:rsid w:val="00EC4E8F"/>
    <w:rsid w:val="00EE150C"/>
    <w:rsid w:val="00EE2CA1"/>
    <w:rsid w:val="00F04C0B"/>
    <w:rsid w:val="00F1285D"/>
    <w:rsid w:val="00F151CD"/>
    <w:rsid w:val="00F16674"/>
    <w:rsid w:val="00F255E6"/>
    <w:rsid w:val="00F36B6D"/>
    <w:rsid w:val="00F52248"/>
    <w:rsid w:val="00F5269B"/>
    <w:rsid w:val="00F560F4"/>
    <w:rsid w:val="00F65263"/>
    <w:rsid w:val="00F664B5"/>
    <w:rsid w:val="00F77C4F"/>
    <w:rsid w:val="00F80030"/>
    <w:rsid w:val="00F949A9"/>
    <w:rsid w:val="00F962EF"/>
    <w:rsid w:val="00FD49E3"/>
    <w:rsid w:val="00FF46FD"/>
    <w:rsid w:val="03EA63E6"/>
    <w:rsid w:val="04CC30B9"/>
    <w:rsid w:val="058A74A9"/>
    <w:rsid w:val="06BB6E1C"/>
    <w:rsid w:val="071D6287"/>
    <w:rsid w:val="09DB31C8"/>
    <w:rsid w:val="0B430BF7"/>
    <w:rsid w:val="0BD107F3"/>
    <w:rsid w:val="0CFA1D9B"/>
    <w:rsid w:val="0D886840"/>
    <w:rsid w:val="0DA36506"/>
    <w:rsid w:val="0E7C6E26"/>
    <w:rsid w:val="0FD8068E"/>
    <w:rsid w:val="10314050"/>
    <w:rsid w:val="115D3D0D"/>
    <w:rsid w:val="121E634A"/>
    <w:rsid w:val="12CE4E68"/>
    <w:rsid w:val="13F413C8"/>
    <w:rsid w:val="14E96864"/>
    <w:rsid w:val="15535E8C"/>
    <w:rsid w:val="178B572B"/>
    <w:rsid w:val="17EF089E"/>
    <w:rsid w:val="191D53C3"/>
    <w:rsid w:val="19A76D89"/>
    <w:rsid w:val="1A4A782D"/>
    <w:rsid w:val="1A7C47B1"/>
    <w:rsid w:val="1AB25F58"/>
    <w:rsid w:val="1C282642"/>
    <w:rsid w:val="1CA233C7"/>
    <w:rsid w:val="1CDB22BC"/>
    <w:rsid w:val="1D345FF7"/>
    <w:rsid w:val="1DDD2F8D"/>
    <w:rsid w:val="20021E22"/>
    <w:rsid w:val="20AF78C4"/>
    <w:rsid w:val="247C7D2E"/>
    <w:rsid w:val="24E25D13"/>
    <w:rsid w:val="26082449"/>
    <w:rsid w:val="266D7BEF"/>
    <w:rsid w:val="29506857"/>
    <w:rsid w:val="29DB7723"/>
    <w:rsid w:val="2A261D32"/>
    <w:rsid w:val="2DA42F6E"/>
    <w:rsid w:val="2E5E3028"/>
    <w:rsid w:val="30DB1837"/>
    <w:rsid w:val="31262BAF"/>
    <w:rsid w:val="326E1C4D"/>
    <w:rsid w:val="34C64D35"/>
    <w:rsid w:val="37C62DE2"/>
    <w:rsid w:val="381B569C"/>
    <w:rsid w:val="38BD7423"/>
    <w:rsid w:val="38C5230C"/>
    <w:rsid w:val="3A40759F"/>
    <w:rsid w:val="3A7641F6"/>
    <w:rsid w:val="3CD91462"/>
    <w:rsid w:val="3DCD4A73"/>
    <w:rsid w:val="3E5E28E2"/>
    <w:rsid w:val="424D72D5"/>
    <w:rsid w:val="43166D1E"/>
    <w:rsid w:val="43916667"/>
    <w:rsid w:val="43CA4243"/>
    <w:rsid w:val="44457410"/>
    <w:rsid w:val="46CC4177"/>
    <w:rsid w:val="47570E38"/>
    <w:rsid w:val="48A9784E"/>
    <w:rsid w:val="4934257B"/>
    <w:rsid w:val="4A2239E3"/>
    <w:rsid w:val="4E2D5029"/>
    <w:rsid w:val="4FC27D66"/>
    <w:rsid w:val="50816EA0"/>
    <w:rsid w:val="51FD7691"/>
    <w:rsid w:val="53735900"/>
    <w:rsid w:val="53C02B75"/>
    <w:rsid w:val="53D31A1F"/>
    <w:rsid w:val="54871F0E"/>
    <w:rsid w:val="574511BD"/>
    <w:rsid w:val="58A20AD6"/>
    <w:rsid w:val="58F77883"/>
    <w:rsid w:val="59161438"/>
    <w:rsid w:val="5D140643"/>
    <w:rsid w:val="5E3E26AF"/>
    <w:rsid w:val="6051505E"/>
    <w:rsid w:val="62EA33E0"/>
    <w:rsid w:val="632E1385"/>
    <w:rsid w:val="632E6C44"/>
    <w:rsid w:val="63BD1701"/>
    <w:rsid w:val="6618540E"/>
    <w:rsid w:val="663976CE"/>
    <w:rsid w:val="67A8101C"/>
    <w:rsid w:val="67E9310A"/>
    <w:rsid w:val="68546F36"/>
    <w:rsid w:val="6BDB6883"/>
    <w:rsid w:val="6EEA6186"/>
    <w:rsid w:val="6F6808DA"/>
    <w:rsid w:val="6F8A4A0A"/>
    <w:rsid w:val="7028360F"/>
    <w:rsid w:val="705553D8"/>
    <w:rsid w:val="70D20225"/>
    <w:rsid w:val="715507FE"/>
    <w:rsid w:val="717C2C3C"/>
    <w:rsid w:val="728E17FF"/>
    <w:rsid w:val="72C7111A"/>
    <w:rsid w:val="72F87FF1"/>
    <w:rsid w:val="76AB383E"/>
    <w:rsid w:val="77177CC0"/>
    <w:rsid w:val="78D62A99"/>
    <w:rsid w:val="78F61D44"/>
    <w:rsid w:val="797410FC"/>
    <w:rsid w:val="7B006676"/>
    <w:rsid w:val="7C1D135E"/>
    <w:rsid w:val="7E21597E"/>
    <w:rsid w:val="7FDA1BA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iPriority="60" w:name="Light Shading"/>
    <w:lsdException w:uiPriority="61" w:name="Light List"/>
    <w:lsdException w:uiPriority="62" w:name="Light Grid"/>
    <w:lsdException w:uiPriority="63" w:name="Medium Shading 1"/>
    <w:lsdException w:uiPriority="64" w:name="Medium Shading 2"/>
    <w:lsdException w:uiPriority="65" w:name="Medium List 1"/>
    <w:lsdException w:uiPriority="66" w:name="Medium List 2"/>
    <w:lsdException w:uiPriority="67" w:name="Medium Grid 1"/>
    <w:lsdException w:uiPriority="68" w:name="Medium Grid 2"/>
    <w:lsdException w:uiPriority="69" w:name="Medium Grid 3"/>
    <w:lsdException w:uiPriority="70" w:name="Dark List"/>
    <w:lsdException w:uiPriority="71" w:name="Colorful Shading"/>
    <w:lsdException w:uiPriority="72" w:name="Colorful List"/>
    <w:lsdException w:uiPriority="73" w:name="Colorful Grid"/>
    <w:lsdException w:uiPriority="60" w:name="Light Shading Accent 1"/>
    <w:lsdException w:uiPriority="61" w:name="Light List Accent 1"/>
    <w:lsdException w:uiPriority="62" w:name="Light Grid Accent 1"/>
    <w:lsdException w:uiPriority="63" w:name="Medium Shading 1 Accent 1"/>
    <w:lsdException w:uiPriority="64" w:name="Medium Shading 2 Accent 1"/>
    <w:lsdException w:uiPriority="65" w:name="Medium List 1 Accent 1"/>
    <w:lsdException w:uiPriority="66" w:name="Medium List 2 Accent 1"/>
    <w:lsdException w:uiPriority="67" w:name="Medium Grid 1 Accent 1"/>
    <w:lsdException w:uiPriority="68" w:name="Medium Grid 2 Accent 1"/>
    <w:lsdException w:uiPriority="69" w:name="Medium Grid 3 Accent 1"/>
    <w:lsdException w:uiPriority="70" w:name="Dark List Accent 1"/>
    <w:lsdException w:uiPriority="71" w:name="Colorful Shading Accent 1"/>
    <w:lsdException w:uiPriority="72" w:name="Colorful List Accent 1"/>
    <w:lsdException w:uiPriority="73" w:name="Colorful Grid Accent 1"/>
    <w:lsdException w:uiPriority="60" w:name="Light Shading Accent 2"/>
    <w:lsdException w:uiPriority="61" w:name="Light List Accent 2"/>
    <w:lsdException w:uiPriority="62" w:name="Light Grid Accent 2"/>
    <w:lsdException w:uiPriority="63" w:name="Medium Shading 1 Accent 2"/>
    <w:lsdException w:uiPriority="64" w:name="Medium Shading 2 Accent 2"/>
    <w:lsdException w:uiPriority="65" w:name="Medium List 1 Accent 2"/>
    <w:lsdException w:uiPriority="66" w:name="Medium List 2 Accent 2"/>
    <w:lsdException w:uiPriority="67" w:name="Medium Grid 1 Accent 2"/>
    <w:lsdException w:uiPriority="68" w:name="Medium Grid 2 Accent 2"/>
    <w:lsdException w:uiPriority="69" w:name="Medium Grid 3 Accent 2"/>
    <w:lsdException w:uiPriority="70" w:name="Dark List Accent 2"/>
    <w:lsdException w:uiPriority="71" w:name="Colorful Shading Accent 2"/>
    <w:lsdException w:uiPriority="72" w:name="Colorful List Accent 2"/>
    <w:lsdException w:uiPriority="73" w:name="Colorful Grid Accent 2"/>
    <w:lsdException w:uiPriority="60" w:name="Light Shading Accent 3"/>
    <w:lsdException w:uiPriority="61" w:name="Light List Accent 3"/>
    <w:lsdException w:uiPriority="62" w:name="Light Grid Accent 3"/>
    <w:lsdException w:uiPriority="63" w:name="Medium Shading 1 Accent 3"/>
    <w:lsdException w:uiPriority="64" w:name="Medium Shading 2 Accent 3"/>
    <w:lsdException w:uiPriority="65" w:name="Medium List 1 Accent 3"/>
    <w:lsdException w:uiPriority="66" w:name="Medium List 2 Accent 3"/>
    <w:lsdException w:uiPriority="67" w:name="Medium Grid 1 Accent 3"/>
    <w:lsdException w:uiPriority="68" w:name="Medium Grid 2 Accent 3"/>
    <w:lsdException w:uiPriority="69" w:name="Medium Grid 3 Accent 3"/>
    <w:lsdException w:uiPriority="70" w:name="Dark List Accent 3"/>
    <w:lsdException w:uiPriority="71" w:name="Colorful Shading Accent 3"/>
    <w:lsdException w:uiPriority="72" w:name="Colorful List Accent 3"/>
    <w:lsdException w:uiPriority="73" w:name="Colorful Grid Accent 3"/>
    <w:lsdException w:uiPriority="60" w:name="Light Shading Accent 4"/>
    <w:lsdException w:uiPriority="61" w:name="Light List Accent 4"/>
    <w:lsdException w:uiPriority="62" w:name="Light Grid Accent 4"/>
    <w:lsdException w:uiPriority="63" w:name="Medium Shading 1 Accent 4"/>
    <w:lsdException w:uiPriority="64" w:name="Medium Shading 2 Accent 4"/>
    <w:lsdException w:uiPriority="65" w:name="Medium List 1 Accent 4"/>
    <w:lsdException w:uiPriority="66" w:name="Medium List 2 Accent 4"/>
    <w:lsdException w:uiPriority="67" w:name="Medium Grid 1 Accent 4"/>
    <w:lsdException w:uiPriority="68" w:name="Medium Grid 2 Accent 4"/>
    <w:lsdException w:uiPriority="69" w:name="Medium Grid 3 Accent 4"/>
    <w:lsdException w:uiPriority="70" w:name="Dark List Accent 4"/>
    <w:lsdException w:uiPriority="71" w:name="Colorful Shading Accent 4"/>
    <w:lsdException w:uiPriority="72" w:name="Colorful List Accent 4"/>
    <w:lsdException w:uiPriority="73" w:name="Colorful Grid Accent 4"/>
    <w:lsdException w:uiPriority="60" w:name="Light Shading Accent 5"/>
    <w:lsdException w:uiPriority="61" w:name="Light List Accent 5"/>
    <w:lsdException w:uiPriority="62" w:name="Light Grid Accent 5"/>
    <w:lsdException w:uiPriority="63" w:name="Medium Shading 1 Accent 5"/>
    <w:lsdException w:uiPriority="64" w:name="Medium Shading 2 Accent 5"/>
    <w:lsdException w:uiPriority="65" w:name="Medium List 1 Accent 5"/>
    <w:lsdException w:uiPriority="66" w:name="Medium List 2 Accent 5"/>
    <w:lsdException w:uiPriority="67" w:name="Medium Grid 1 Accent 5"/>
    <w:lsdException w:uiPriority="68" w:name="Medium Grid 2 Accent 5"/>
    <w:lsdException w:uiPriority="69" w:name="Medium Grid 3 Accent 5"/>
    <w:lsdException w:uiPriority="70" w:name="Dark List Accent 5"/>
    <w:lsdException w:uiPriority="71" w:name="Colorful Shading Accent 5"/>
    <w:lsdException w:uiPriority="72" w:name="Colorful List Accent 5"/>
    <w:lsdException w:uiPriority="73" w:name="Colorful Grid Accent 5"/>
    <w:lsdException w:uiPriority="60" w:name="Light Shading Accent 6"/>
    <w:lsdException w:uiPriority="61" w:name="Light List Accent 6"/>
    <w:lsdException w:uiPriority="62" w:name="Light Grid Accent 6"/>
    <w:lsdException w:uiPriority="63" w:name="Medium Shading 1 Accent 6"/>
    <w:lsdException w:uiPriority="64" w:name="Medium Shading 2 Accent 6"/>
    <w:lsdException w:uiPriority="65" w:name="Medium List 1 Accent 6"/>
    <w:lsdException w:uiPriority="66" w:name="Medium List 2 Accent 6"/>
    <w:lsdException w:uiPriority="67" w:name="Medium Grid 1 Accent 6"/>
    <w:lsdException w:uiPriority="68" w:name="Medium Grid 2 Accent 6"/>
    <w:lsdException w:uiPriority="69" w:name="Medium Grid 3 Accent 6"/>
    <w:lsdException w:uiPriority="70" w:name="Dark List Accent 6"/>
    <w:lsdException w:uiPriority="71" w:name="Colorful Shading Accent 6"/>
    <w:lsdException w:uiPriority="72" w:name="Colorful List Accent 6"/>
    <w:lsdException w:uiPriority="73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仿宋_GB2312"/>
      <w:kern w:val="2"/>
      <w:sz w:val="32"/>
      <w:szCs w:val="24"/>
      <w:lang w:val="en-US" w:eastAsia="zh-CN" w:bidi="ar-SA"/>
    </w:rPr>
  </w:style>
  <w:style w:type="paragraph" w:styleId="6">
    <w:name w:val="heading 1"/>
    <w:basedOn w:val="1"/>
    <w:next w:val="1"/>
    <w:qFormat/>
    <w:uiPriority w:val="0"/>
    <w:pPr>
      <w:ind w:left="239"/>
      <w:jc w:val="center"/>
      <w:outlineLvl w:val="0"/>
    </w:pPr>
    <w:rPr>
      <w:rFonts w:ascii="华文中宋" w:hAnsi="华文中宋" w:eastAsia="华文中宋" w:cs="华文中宋"/>
      <w:b/>
      <w:bCs/>
      <w:sz w:val="36"/>
      <w:szCs w:val="36"/>
      <w:lang w:val="zh-CN" w:bidi="zh-CN"/>
    </w:rPr>
  </w:style>
  <w:style w:type="character" w:default="1" w:styleId="16">
    <w:name w:val="Default Paragraph Font"/>
    <w:link w:val="17"/>
    <w:semiHidden/>
    <w:uiPriority w:val="0"/>
  </w:style>
  <w:style w:type="table" w:default="1" w:styleId="14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Style w:val="1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link w:val="24"/>
    <w:uiPriority w:val="0"/>
    <w:pPr>
      <w:keepNext w:val="0"/>
      <w:keepLines w:val="0"/>
      <w:widowControl w:val="0"/>
      <w:suppressLineNumbers w:val="0"/>
      <w:spacing w:before="0" w:beforeAutospacing="0" w:after="120" w:afterAutospacing="0"/>
      <w:ind w:left="420" w:leftChars="200" w:right="0" w:firstLine="420" w:firstLineChars="200"/>
      <w:jc w:val="both"/>
    </w:pPr>
    <w:rPr>
      <w:rFonts w:hint="default"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3">
    <w:name w:val="Body Text Indent"/>
    <w:basedOn w:val="1"/>
    <w:next w:val="4"/>
    <w:link w:val="25"/>
    <w:uiPriority w:val="0"/>
    <w:pPr>
      <w:ind w:firstLine="630"/>
    </w:pPr>
    <w:rPr>
      <w:rFonts w:eastAsia="仿宋_GB2312"/>
    </w:rPr>
  </w:style>
  <w:style w:type="paragraph" w:styleId="4">
    <w:name w:val="header"/>
    <w:basedOn w:val="1"/>
    <w:next w:val="5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footer"/>
    <w:basedOn w:val="1"/>
    <w:next w:val="1"/>
    <w:link w:val="22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Normal Indent"/>
    <w:basedOn w:val="1"/>
    <w:qFormat/>
    <w:uiPriority w:val="99"/>
    <w:pPr>
      <w:snapToGrid w:val="0"/>
      <w:spacing w:line="300" w:lineRule="auto"/>
      <w:ind w:firstLine="556"/>
    </w:pPr>
    <w:rPr>
      <w:rFonts w:ascii="仿宋_GB2312" w:cs="仿宋_GB2312"/>
      <w:kern w:val="0"/>
      <w:sz w:val="21"/>
      <w:szCs w:val="22"/>
    </w:rPr>
  </w:style>
  <w:style w:type="paragraph" w:styleId="8">
    <w:name w:val="Body Text"/>
    <w:basedOn w:val="1"/>
    <w:uiPriority w:val="0"/>
    <w:pPr>
      <w:spacing w:before="100" w:beforeAutospacing="1" w:after="120"/>
    </w:pPr>
    <w:rPr>
      <w:rFonts w:ascii="Calibri" w:hAnsi="Calibri" w:eastAsia="宋体" w:cs="宋体"/>
      <w:sz w:val="21"/>
      <w:szCs w:val="21"/>
    </w:rPr>
  </w:style>
  <w:style w:type="paragraph" w:styleId="9">
    <w:name w:val="Date"/>
    <w:basedOn w:val="1"/>
    <w:next w:val="1"/>
    <w:uiPriority w:val="0"/>
    <w:pPr>
      <w:ind w:left="100" w:leftChars="2500"/>
    </w:pPr>
  </w:style>
  <w:style w:type="paragraph" w:styleId="10">
    <w:name w:val="Balloon Text"/>
    <w:basedOn w:val="1"/>
    <w:link w:val="23"/>
    <w:uiPriority w:val="0"/>
    <w:rPr>
      <w:sz w:val="18"/>
      <w:szCs w:val="18"/>
    </w:rPr>
  </w:style>
  <w:style w:type="paragraph" w:styleId="11">
    <w:name w:val="toc 1"/>
    <w:next w:val="1"/>
    <w:uiPriority w:val="0"/>
    <w:pPr>
      <w:widowControl w:val="0"/>
      <w:spacing w:line="640" w:lineRule="exact"/>
      <w:ind w:firstLine="705"/>
      <w:jc w:val="both"/>
    </w:pPr>
    <w:rPr>
      <w:rFonts w:ascii="仿宋_GB2312" w:hAnsi="仿宋_GB2312" w:eastAsia="仿宋_GB2312" w:cs="仿宋_GB2312"/>
      <w:color w:val="000000"/>
      <w:kern w:val="2"/>
      <w:sz w:val="36"/>
      <w:szCs w:val="36"/>
      <w:lang w:val="en-US" w:eastAsia="zh-CN" w:bidi="ar-SA"/>
    </w:rPr>
  </w:style>
  <w:style w:type="paragraph" w:styleId="12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4"/>
    </w:rPr>
  </w:style>
  <w:style w:type="paragraph" w:styleId="13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table" w:styleId="15">
    <w:name w:val="Table Grid"/>
    <w:basedOn w:val="14"/>
    <w:qFormat/>
    <w:uiPriority w:val="0"/>
    <w:pPr>
      <w:widowControl w:val="0"/>
      <w:jc w:val="both"/>
    </w:pPr>
    <w:rPr>
      <w:rFonts w:ascii="Calibri" w:hAnsi="Calibri"/>
    </w:rPr>
    <w:tblPr>
      <w:tblStyle w:val="14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7">
    <w:name w:val="5 Char Char Char Char"/>
    <w:basedOn w:val="1"/>
    <w:link w:val="16"/>
    <w:uiPriority w:val="0"/>
    <w:pPr>
      <w:widowControl/>
      <w:spacing w:after="160" w:line="240" w:lineRule="exact"/>
      <w:jc w:val="left"/>
    </w:pPr>
    <w:rPr>
      <w:rFonts w:ascii="Verdana" w:hAnsi="Verdana" w:eastAsia="楷体_GB2312"/>
      <w:b/>
      <w:i/>
      <w:iCs/>
      <w:color w:val="000000"/>
      <w:kern w:val="0"/>
      <w:sz w:val="20"/>
      <w:szCs w:val="20"/>
      <w:lang w:eastAsia="en-US"/>
    </w:rPr>
  </w:style>
  <w:style w:type="character" w:styleId="18">
    <w:name w:val="Strong"/>
    <w:qFormat/>
    <w:uiPriority w:val="0"/>
    <w:rPr>
      <w:b/>
    </w:rPr>
  </w:style>
  <w:style w:type="character" w:styleId="19">
    <w:name w:val="page number"/>
    <w:basedOn w:val="16"/>
    <w:uiPriority w:val="0"/>
  </w:style>
  <w:style w:type="character" w:customStyle="1" w:styleId="20">
    <w:name w:val="批注框文本 Char1"/>
    <w:uiPriority w:val="0"/>
    <w:rPr>
      <w:rFonts w:eastAsia="仿宋_GB2312"/>
      <w:kern w:val="2"/>
      <w:sz w:val="18"/>
      <w:szCs w:val="18"/>
    </w:rPr>
  </w:style>
  <w:style w:type="character" w:customStyle="1" w:styleId="21">
    <w:name w:val="NormalCharacter"/>
    <w:semiHidden/>
    <w:qFormat/>
    <w:uiPriority w:val="0"/>
  </w:style>
  <w:style w:type="character" w:customStyle="1" w:styleId="22">
    <w:name w:val="页脚 Char"/>
    <w:link w:val="5"/>
    <w:uiPriority w:val="0"/>
    <w:rPr>
      <w:rFonts w:eastAsia="仿宋_GB2312"/>
      <w:kern w:val="2"/>
      <w:sz w:val="18"/>
      <w:szCs w:val="18"/>
      <w:lang w:val="en-US" w:eastAsia="zh-CN" w:bidi="ar-SA"/>
    </w:rPr>
  </w:style>
  <w:style w:type="character" w:customStyle="1" w:styleId="23">
    <w:name w:val="批注框文本 Char"/>
    <w:link w:val="10"/>
    <w:uiPriority w:val="0"/>
    <w:rPr>
      <w:rFonts w:eastAsia="仿宋_GB2312"/>
      <w:kern w:val="2"/>
      <w:sz w:val="18"/>
      <w:szCs w:val="18"/>
    </w:rPr>
  </w:style>
  <w:style w:type="character" w:customStyle="1" w:styleId="24">
    <w:name w:val="正文首行缩进 2 Char"/>
    <w:link w:val="2"/>
    <w:uiPriority w:val="0"/>
    <w:rPr>
      <w:rFonts w:hint="eastAsia" w:ascii="仿宋_GB2312" w:eastAsia="仿宋_GB2312" w:cs="仿宋_GB2312"/>
      <w:kern w:val="2"/>
      <w:sz w:val="32"/>
      <w:szCs w:val="24"/>
    </w:rPr>
  </w:style>
  <w:style w:type="character" w:customStyle="1" w:styleId="25">
    <w:name w:val="正文文本缩进 Char"/>
    <w:link w:val="3"/>
    <w:uiPriority w:val="0"/>
    <w:rPr>
      <w:rFonts w:hint="eastAsia" w:ascii="仿宋_GB2312" w:eastAsia="仿宋_GB2312" w:cs="仿宋_GB2312"/>
      <w:kern w:val="2"/>
      <w:sz w:val="32"/>
      <w:szCs w:val="24"/>
    </w:rPr>
  </w:style>
  <w:style w:type="character" w:customStyle="1" w:styleId="26">
    <w:name w:val="16"/>
    <w:uiPriority w:val="0"/>
    <w:rPr>
      <w:rFonts w:hint="default" w:ascii="Times New Roman" w:hAnsi="Times New Roman" w:cs="Times New Roman"/>
    </w:rPr>
  </w:style>
  <w:style w:type="paragraph" w:customStyle="1" w:styleId="27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sz w:val="24"/>
      <w:szCs w:val="24"/>
      <w:lang w:val="en-US" w:eastAsia="zh-CN" w:bidi="ar-SA"/>
    </w:rPr>
  </w:style>
  <w:style w:type="paragraph" w:customStyle="1" w:styleId="28">
    <w:name w:val="List Paragraph"/>
    <w:basedOn w:val="1"/>
    <w:qFormat/>
    <w:uiPriority w:val="0"/>
    <w:pPr>
      <w:ind w:firstLine="420" w:firstLineChars="200"/>
    </w:pPr>
    <w:rPr>
      <w:rFonts w:eastAsia="宋体"/>
      <w:sz w:val="21"/>
    </w:rPr>
  </w:style>
  <w:style w:type="paragraph" w:customStyle="1" w:styleId="29">
    <w:name w:val=" Char Char Char Char"/>
    <w:basedOn w:val="1"/>
    <w:uiPriority w:val="0"/>
    <w:rPr>
      <w:rFonts w:eastAsia="宋体"/>
      <w:sz w:val="24"/>
    </w:rPr>
  </w:style>
  <w:style w:type="paragraph" w:customStyle="1" w:styleId="30">
    <w:name w:val="p0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paragraph" w:styleId="31">
    <w:name w:val="No Spacing"/>
    <w:qFormat/>
    <w:uiPriority w:val="1"/>
    <w:pPr>
      <w:widowControl w:val="0"/>
      <w:spacing w:line="560" w:lineRule="exact"/>
      <w:jc w:val="both"/>
    </w:pPr>
    <w:rPr>
      <w:rFonts w:ascii="仿宋" w:hAnsi="仿宋" w:eastAsia="仿宋_GB2312"/>
      <w:kern w:val="2"/>
      <w:sz w:val="32"/>
      <w:szCs w:val="22"/>
      <w:lang w:val="en-US" w:eastAsia="zh-CN" w:bidi="ar-SA"/>
    </w:rPr>
  </w:style>
  <w:style w:type="paragraph" w:customStyle="1" w:styleId="32">
    <w:name w:val="_Style 1"/>
    <w:basedOn w:val="1"/>
    <w:qFormat/>
    <w:uiPriority w:val="34"/>
    <w:pPr>
      <w:widowControl/>
      <w:adjustRightInd w:val="0"/>
      <w:snapToGrid w:val="0"/>
      <w:spacing w:after="200"/>
      <w:ind w:firstLine="420" w:firstLineChars="200"/>
      <w:jc w:val="left"/>
    </w:pPr>
    <w:rPr>
      <w:rFonts w:ascii="Tahoma" w:hAnsi="Tahoma" w:eastAsia="微软雅黑" w:cs="Times New Roman"/>
      <w:kern w:val="0"/>
      <w:sz w:val="22"/>
      <w:szCs w:val="22"/>
    </w:rPr>
  </w:style>
  <w:style w:type="paragraph" w:customStyle="1" w:styleId="33">
    <w:name w:val="HtmlNormal"/>
    <w:basedOn w:val="1"/>
    <w:uiPriority w:val="0"/>
    <w:pPr>
      <w:widowControl/>
      <w:spacing w:before="100" w:beforeAutospacing="1" w:after="100" w:afterAutospacing="1"/>
      <w:jc w:val="left"/>
      <w:textAlignment w:val="baseline"/>
    </w:pPr>
    <w:rPr>
      <w:rFonts w:ascii="Calibri" w:hAnsi="Calibri" w:eastAsia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2018&#27169;&#26495;\&#24314;&#22996;&#24102;&#25991;&#20214;2018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建委带文件2018</Template>
  <Company>COMPUTER</Company>
  <Pages>2</Pages>
  <Words>92</Words>
  <Characters>531</Characters>
  <Lines>4</Lines>
  <Paragraphs>1</Paragraphs>
  <TotalTime>10</TotalTime>
  <ScaleCrop>false</ScaleCrop>
  <LinksUpToDate>false</LinksUpToDate>
  <CharactersWithSpaces>622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2020-01-27T02:24:00Z</dcterms:created>
  <dc:creator>HP</dc:creator>
  <cp:lastModifiedBy>Lenovo</cp:lastModifiedBy>
  <cp:lastPrinted>2025-02-08T07:26:10Z</cp:lastPrinted>
  <dcterms:modified xsi:type="dcterms:W3CDTF">2025-02-08T07:39:19Z</dcterms:modified>
  <dc:title>二○○一年三月  日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9C2AE444B49349ECAC205BD057EC3635_13</vt:lpwstr>
  </property>
</Properties>
</file>