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宋体"/>
          <w:b w:val="0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复工条件验收报告</w:t>
      </w:r>
    </w:p>
    <w:bookmarkEnd w:id="0"/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9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903"/>
        <w:gridCol w:w="3020"/>
        <w:gridCol w:w="3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施工单位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监理单位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施工进度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验收时间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验收结论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945" w:type="dxa"/>
            <w:gridSpan w:val="3"/>
            <w:noWrap w:val="0"/>
            <w:vAlign w:val="top"/>
          </w:tcPr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黑体" w:hAnsi="黑体" w:eastAsia="黑体" w:cs="宋体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z w:val="32"/>
                <w:szCs w:val="32"/>
                <w:vertAlign w:val="baseline"/>
                <w:lang w:val="en-US" w:eastAsia="zh-CN"/>
              </w:rPr>
              <w:t>具体验收情况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安全生产管理方面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1.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2.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......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质量管理方面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楷体_GB2312" w:hAnsi="楷体_GB2312" w:eastAsia="楷体_GB2312" w:cs="楷体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三、扬尘防治方面</w:t>
            </w: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highlight w:val="none"/>
                <w:lang w:val="en-US" w:eastAsia="zh-CN"/>
              </w:rPr>
              <w:t>四、市场监管方面</w:t>
            </w: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建设单位（公章）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项目负责人：</w:t>
            </w: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公司复核人：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时间：  年 月 日</w:t>
            </w:r>
          </w:p>
        </w:tc>
        <w:tc>
          <w:tcPr>
            <w:tcW w:w="302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施工单位（公章）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项目负责人：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公司复核人：</w:t>
            </w: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时间：  年 月 日</w:t>
            </w:r>
          </w:p>
        </w:tc>
        <w:tc>
          <w:tcPr>
            <w:tcW w:w="3022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监理单位（公章）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项目负责人：</w:t>
            </w:r>
          </w:p>
          <w:p>
            <w:pPr>
              <w:ind w:firstLine="640" w:firstLineChars="200"/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公司复核人：</w:t>
            </w:r>
          </w:p>
          <w:p>
            <w:pPr>
              <w:jc w:val="left"/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黑体" w:hAnsi="黑体" w:eastAsia="黑体" w:cs="宋体"/>
                <w:b w:val="0"/>
                <w:color w:val="000000"/>
                <w:sz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szCs w:val="21"/>
                <w:lang w:val="en-US" w:eastAsia="zh-CN"/>
              </w:rPr>
              <w:t>时间：  年 月 日</w:t>
            </w:r>
          </w:p>
        </w:tc>
      </w:tr>
    </w:tbl>
    <w:p>
      <w:pPr>
        <w:spacing w:line="560" w:lineRule="exact"/>
        <w:jc w:val="left"/>
        <w:rPr>
          <w:rFonts w:ascii="仿宋_GB2312"/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aperSrc/>
      <w:pgNumType w:fmt="numberInDash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65913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13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  <w:lang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.05pt;height:18.15pt;width:51.9pt;mso-position-horizontal:outside;mso-position-horizontal-relative:margin;z-index:251659264;mso-width-relative:page;mso-height-relative:page;" filled="f" stroked="f" coordsize="21600,21600" o:gfxdata="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JHw8V0wAAAAQBAAAPAAAAAAAAAAEAIAAAACIAAABkcnMvZG93bnJldi54bWxQ&#10;SwECFAAUAAAACACHTuJATp7GosMBAAB/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  <w:lang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4A5F7B"/>
    <w:multiLevelType w:val="singleLevel"/>
    <w:tmpl w:val="EC4A5F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60"/>
  <w:drawingGridVerticalSpacing w:val="57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NTU5NTc0ZTkzY2Q1NGI1NzQxMjcxMzQxM2M0ODMifQ=="/>
  </w:docVars>
  <w:rsids>
    <w:rsidRoot w:val="001D18EC"/>
    <w:rsid w:val="00000992"/>
    <w:rsid w:val="000042FC"/>
    <w:rsid w:val="00005983"/>
    <w:rsid w:val="00007602"/>
    <w:rsid w:val="00015EBB"/>
    <w:rsid w:val="00055677"/>
    <w:rsid w:val="000628F6"/>
    <w:rsid w:val="000650D0"/>
    <w:rsid w:val="00071F23"/>
    <w:rsid w:val="00082248"/>
    <w:rsid w:val="00095FC4"/>
    <w:rsid w:val="000A0A8E"/>
    <w:rsid w:val="000A4524"/>
    <w:rsid w:val="000A6764"/>
    <w:rsid w:val="000B0290"/>
    <w:rsid w:val="000B2B20"/>
    <w:rsid w:val="000C565B"/>
    <w:rsid w:val="000C5729"/>
    <w:rsid w:val="000D1048"/>
    <w:rsid w:val="000D22B0"/>
    <w:rsid w:val="000D5827"/>
    <w:rsid w:val="000E278D"/>
    <w:rsid w:val="000E7E0C"/>
    <w:rsid w:val="000F639C"/>
    <w:rsid w:val="0010353A"/>
    <w:rsid w:val="001052A8"/>
    <w:rsid w:val="00117807"/>
    <w:rsid w:val="00120B94"/>
    <w:rsid w:val="00136BAA"/>
    <w:rsid w:val="00160C76"/>
    <w:rsid w:val="00165CD1"/>
    <w:rsid w:val="00175D98"/>
    <w:rsid w:val="00186D9E"/>
    <w:rsid w:val="001B0039"/>
    <w:rsid w:val="001B1D73"/>
    <w:rsid w:val="001B4ADA"/>
    <w:rsid w:val="001C533C"/>
    <w:rsid w:val="001D18EC"/>
    <w:rsid w:val="001E2488"/>
    <w:rsid w:val="001E65FF"/>
    <w:rsid w:val="001F470D"/>
    <w:rsid w:val="00201D79"/>
    <w:rsid w:val="00202C89"/>
    <w:rsid w:val="00205806"/>
    <w:rsid w:val="0021110E"/>
    <w:rsid w:val="00261474"/>
    <w:rsid w:val="0026330C"/>
    <w:rsid w:val="00265DD1"/>
    <w:rsid w:val="002718FE"/>
    <w:rsid w:val="002851CC"/>
    <w:rsid w:val="00290B6C"/>
    <w:rsid w:val="00297947"/>
    <w:rsid w:val="002B14CB"/>
    <w:rsid w:val="002B1EDF"/>
    <w:rsid w:val="002B3F9A"/>
    <w:rsid w:val="002C00A8"/>
    <w:rsid w:val="002D1858"/>
    <w:rsid w:val="002E4E77"/>
    <w:rsid w:val="002E5616"/>
    <w:rsid w:val="002F4969"/>
    <w:rsid w:val="0030158E"/>
    <w:rsid w:val="00306776"/>
    <w:rsid w:val="003241B8"/>
    <w:rsid w:val="0032462A"/>
    <w:rsid w:val="00330B61"/>
    <w:rsid w:val="003346F0"/>
    <w:rsid w:val="00342ECC"/>
    <w:rsid w:val="00345F7A"/>
    <w:rsid w:val="00346B51"/>
    <w:rsid w:val="00351C90"/>
    <w:rsid w:val="003626BA"/>
    <w:rsid w:val="00366CA1"/>
    <w:rsid w:val="00372099"/>
    <w:rsid w:val="00382FB6"/>
    <w:rsid w:val="00384089"/>
    <w:rsid w:val="00390F66"/>
    <w:rsid w:val="003948B2"/>
    <w:rsid w:val="003A0B67"/>
    <w:rsid w:val="003C7854"/>
    <w:rsid w:val="003D17DC"/>
    <w:rsid w:val="003E0282"/>
    <w:rsid w:val="004052AA"/>
    <w:rsid w:val="00405A5C"/>
    <w:rsid w:val="0041515F"/>
    <w:rsid w:val="00447273"/>
    <w:rsid w:val="0045066D"/>
    <w:rsid w:val="004643DD"/>
    <w:rsid w:val="0046738B"/>
    <w:rsid w:val="00490D21"/>
    <w:rsid w:val="00490D6D"/>
    <w:rsid w:val="00490E88"/>
    <w:rsid w:val="004A2C83"/>
    <w:rsid w:val="004B205C"/>
    <w:rsid w:val="004B35AA"/>
    <w:rsid w:val="004C2F1F"/>
    <w:rsid w:val="004C52EA"/>
    <w:rsid w:val="004C557A"/>
    <w:rsid w:val="004D2CA2"/>
    <w:rsid w:val="004F6207"/>
    <w:rsid w:val="005255ED"/>
    <w:rsid w:val="005256A4"/>
    <w:rsid w:val="00536BB4"/>
    <w:rsid w:val="00546657"/>
    <w:rsid w:val="0055253F"/>
    <w:rsid w:val="00556518"/>
    <w:rsid w:val="00560704"/>
    <w:rsid w:val="00564B97"/>
    <w:rsid w:val="00581B67"/>
    <w:rsid w:val="00593942"/>
    <w:rsid w:val="0059419E"/>
    <w:rsid w:val="0059485D"/>
    <w:rsid w:val="005B37FC"/>
    <w:rsid w:val="005B50F5"/>
    <w:rsid w:val="005D0E8D"/>
    <w:rsid w:val="005D7AF2"/>
    <w:rsid w:val="005E1A49"/>
    <w:rsid w:val="005E6EF1"/>
    <w:rsid w:val="005F2651"/>
    <w:rsid w:val="0061486D"/>
    <w:rsid w:val="00626007"/>
    <w:rsid w:val="00627646"/>
    <w:rsid w:val="006427FF"/>
    <w:rsid w:val="00643295"/>
    <w:rsid w:val="00644DF4"/>
    <w:rsid w:val="00645C56"/>
    <w:rsid w:val="006472A5"/>
    <w:rsid w:val="006557AC"/>
    <w:rsid w:val="00667AC9"/>
    <w:rsid w:val="00691B66"/>
    <w:rsid w:val="006A4F9C"/>
    <w:rsid w:val="006A6E7A"/>
    <w:rsid w:val="006A7304"/>
    <w:rsid w:val="006B62D5"/>
    <w:rsid w:val="006B7412"/>
    <w:rsid w:val="006C05BD"/>
    <w:rsid w:val="006D209B"/>
    <w:rsid w:val="006E3883"/>
    <w:rsid w:val="006F1F31"/>
    <w:rsid w:val="00703151"/>
    <w:rsid w:val="0071069D"/>
    <w:rsid w:val="007247C6"/>
    <w:rsid w:val="00724987"/>
    <w:rsid w:val="00724B70"/>
    <w:rsid w:val="0072515A"/>
    <w:rsid w:val="00732696"/>
    <w:rsid w:val="00734AAB"/>
    <w:rsid w:val="00737A6A"/>
    <w:rsid w:val="00752439"/>
    <w:rsid w:val="00756811"/>
    <w:rsid w:val="00757BE0"/>
    <w:rsid w:val="00765F01"/>
    <w:rsid w:val="0078047F"/>
    <w:rsid w:val="00782E3F"/>
    <w:rsid w:val="0079208F"/>
    <w:rsid w:val="00793263"/>
    <w:rsid w:val="0079484F"/>
    <w:rsid w:val="00795AF6"/>
    <w:rsid w:val="00797096"/>
    <w:rsid w:val="00797F5B"/>
    <w:rsid w:val="007B08F8"/>
    <w:rsid w:val="007E1BEF"/>
    <w:rsid w:val="007E547B"/>
    <w:rsid w:val="007E762E"/>
    <w:rsid w:val="007F233C"/>
    <w:rsid w:val="007F531B"/>
    <w:rsid w:val="00811224"/>
    <w:rsid w:val="00842B66"/>
    <w:rsid w:val="0085244B"/>
    <w:rsid w:val="00866463"/>
    <w:rsid w:val="00885C09"/>
    <w:rsid w:val="00890648"/>
    <w:rsid w:val="00895833"/>
    <w:rsid w:val="008A144A"/>
    <w:rsid w:val="008B1EB6"/>
    <w:rsid w:val="008B2601"/>
    <w:rsid w:val="008B33C6"/>
    <w:rsid w:val="008D7599"/>
    <w:rsid w:val="008E0CF3"/>
    <w:rsid w:val="008E3525"/>
    <w:rsid w:val="008E3613"/>
    <w:rsid w:val="008F0A45"/>
    <w:rsid w:val="009213DF"/>
    <w:rsid w:val="00921AB3"/>
    <w:rsid w:val="00925DDD"/>
    <w:rsid w:val="009261EB"/>
    <w:rsid w:val="00926570"/>
    <w:rsid w:val="00930431"/>
    <w:rsid w:val="00932DBA"/>
    <w:rsid w:val="00941EA3"/>
    <w:rsid w:val="00942D6C"/>
    <w:rsid w:val="00946EFA"/>
    <w:rsid w:val="00956550"/>
    <w:rsid w:val="009600CD"/>
    <w:rsid w:val="00966D0A"/>
    <w:rsid w:val="009A23A8"/>
    <w:rsid w:val="009A2D59"/>
    <w:rsid w:val="009B0EED"/>
    <w:rsid w:val="009B20AF"/>
    <w:rsid w:val="009D2CAF"/>
    <w:rsid w:val="009D3A03"/>
    <w:rsid w:val="009D450C"/>
    <w:rsid w:val="009F2F94"/>
    <w:rsid w:val="009F5DF6"/>
    <w:rsid w:val="00A16D52"/>
    <w:rsid w:val="00A17F1C"/>
    <w:rsid w:val="00A24FDF"/>
    <w:rsid w:val="00A65570"/>
    <w:rsid w:val="00A7552A"/>
    <w:rsid w:val="00A83CB2"/>
    <w:rsid w:val="00A852C9"/>
    <w:rsid w:val="00A93A91"/>
    <w:rsid w:val="00A96836"/>
    <w:rsid w:val="00A97DAA"/>
    <w:rsid w:val="00AA2AFD"/>
    <w:rsid w:val="00AA586D"/>
    <w:rsid w:val="00AA6471"/>
    <w:rsid w:val="00AB3DD1"/>
    <w:rsid w:val="00AB4299"/>
    <w:rsid w:val="00AB5E5F"/>
    <w:rsid w:val="00AE4174"/>
    <w:rsid w:val="00AE66F7"/>
    <w:rsid w:val="00AF4241"/>
    <w:rsid w:val="00AF6F97"/>
    <w:rsid w:val="00B06072"/>
    <w:rsid w:val="00B0766A"/>
    <w:rsid w:val="00B70FC9"/>
    <w:rsid w:val="00B74591"/>
    <w:rsid w:val="00B75BB6"/>
    <w:rsid w:val="00B8058C"/>
    <w:rsid w:val="00B83637"/>
    <w:rsid w:val="00B845FB"/>
    <w:rsid w:val="00BA07CC"/>
    <w:rsid w:val="00BB13F5"/>
    <w:rsid w:val="00BB4073"/>
    <w:rsid w:val="00BB58B8"/>
    <w:rsid w:val="00BF4E57"/>
    <w:rsid w:val="00BF5167"/>
    <w:rsid w:val="00C0285A"/>
    <w:rsid w:val="00C141ED"/>
    <w:rsid w:val="00C176C4"/>
    <w:rsid w:val="00C20355"/>
    <w:rsid w:val="00C23E1F"/>
    <w:rsid w:val="00C3194F"/>
    <w:rsid w:val="00C4676F"/>
    <w:rsid w:val="00C52D2C"/>
    <w:rsid w:val="00C6276E"/>
    <w:rsid w:val="00C62A99"/>
    <w:rsid w:val="00C664C7"/>
    <w:rsid w:val="00C75952"/>
    <w:rsid w:val="00C809E1"/>
    <w:rsid w:val="00C84F8D"/>
    <w:rsid w:val="00C91AD3"/>
    <w:rsid w:val="00C92B6D"/>
    <w:rsid w:val="00CA4672"/>
    <w:rsid w:val="00CB0208"/>
    <w:rsid w:val="00CC5076"/>
    <w:rsid w:val="00CC7412"/>
    <w:rsid w:val="00CE356D"/>
    <w:rsid w:val="00D00592"/>
    <w:rsid w:val="00D11309"/>
    <w:rsid w:val="00D11E83"/>
    <w:rsid w:val="00D1527B"/>
    <w:rsid w:val="00D35F86"/>
    <w:rsid w:val="00D471E9"/>
    <w:rsid w:val="00D535D7"/>
    <w:rsid w:val="00D54B01"/>
    <w:rsid w:val="00D57626"/>
    <w:rsid w:val="00D62188"/>
    <w:rsid w:val="00D911C4"/>
    <w:rsid w:val="00D94991"/>
    <w:rsid w:val="00DA046C"/>
    <w:rsid w:val="00DB61CD"/>
    <w:rsid w:val="00DC1D0E"/>
    <w:rsid w:val="00DC32B7"/>
    <w:rsid w:val="00DE1E6E"/>
    <w:rsid w:val="00DE5D97"/>
    <w:rsid w:val="00E0469C"/>
    <w:rsid w:val="00E272DF"/>
    <w:rsid w:val="00E30284"/>
    <w:rsid w:val="00E365CB"/>
    <w:rsid w:val="00E53BCE"/>
    <w:rsid w:val="00E60BA1"/>
    <w:rsid w:val="00E75711"/>
    <w:rsid w:val="00E774B9"/>
    <w:rsid w:val="00E87725"/>
    <w:rsid w:val="00E9441B"/>
    <w:rsid w:val="00EA1A35"/>
    <w:rsid w:val="00EA34FD"/>
    <w:rsid w:val="00EC0854"/>
    <w:rsid w:val="00EC4E8F"/>
    <w:rsid w:val="00EE150C"/>
    <w:rsid w:val="00EE2CA1"/>
    <w:rsid w:val="00F04C0B"/>
    <w:rsid w:val="00F1285D"/>
    <w:rsid w:val="00F151CD"/>
    <w:rsid w:val="00F16674"/>
    <w:rsid w:val="00F255E6"/>
    <w:rsid w:val="00F36B6D"/>
    <w:rsid w:val="00F52248"/>
    <w:rsid w:val="00F5269B"/>
    <w:rsid w:val="00F560F4"/>
    <w:rsid w:val="00F65263"/>
    <w:rsid w:val="00F664B5"/>
    <w:rsid w:val="00F77C4F"/>
    <w:rsid w:val="00F80030"/>
    <w:rsid w:val="00F949A9"/>
    <w:rsid w:val="00F962EF"/>
    <w:rsid w:val="00FD49E3"/>
    <w:rsid w:val="00FF46FD"/>
    <w:rsid w:val="03EA63E6"/>
    <w:rsid w:val="04CC30B9"/>
    <w:rsid w:val="058A74A9"/>
    <w:rsid w:val="06BB6E1C"/>
    <w:rsid w:val="071D6287"/>
    <w:rsid w:val="09DB31C8"/>
    <w:rsid w:val="0B430BF7"/>
    <w:rsid w:val="0BD107F3"/>
    <w:rsid w:val="0CFA1D9B"/>
    <w:rsid w:val="0D886840"/>
    <w:rsid w:val="0DA36506"/>
    <w:rsid w:val="0E7C6E26"/>
    <w:rsid w:val="0FD8068E"/>
    <w:rsid w:val="10314050"/>
    <w:rsid w:val="115D3D0D"/>
    <w:rsid w:val="121E634A"/>
    <w:rsid w:val="12CE4E68"/>
    <w:rsid w:val="13F413C8"/>
    <w:rsid w:val="14E96864"/>
    <w:rsid w:val="15535E8C"/>
    <w:rsid w:val="178B572B"/>
    <w:rsid w:val="17EF089E"/>
    <w:rsid w:val="191D53C3"/>
    <w:rsid w:val="1A4A782D"/>
    <w:rsid w:val="1A7C47B1"/>
    <w:rsid w:val="1AB25F58"/>
    <w:rsid w:val="1C282642"/>
    <w:rsid w:val="1CA233C7"/>
    <w:rsid w:val="1CDB22BC"/>
    <w:rsid w:val="1D345FF7"/>
    <w:rsid w:val="1DDD2F8D"/>
    <w:rsid w:val="20021E22"/>
    <w:rsid w:val="20AF78C4"/>
    <w:rsid w:val="247C7D2E"/>
    <w:rsid w:val="24E25D13"/>
    <w:rsid w:val="26082449"/>
    <w:rsid w:val="266D7BEF"/>
    <w:rsid w:val="29506857"/>
    <w:rsid w:val="29DB7723"/>
    <w:rsid w:val="2A261D32"/>
    <w:rsid w:val="2DA42F6E"/>
    <w:rsid w:val="2E5E3028"/>
    <w:rsid w:val="30DB1837"/>
    <w:rsid w:val="31262BAF"/>
    <w:rsid w:val="326E1C4D"/>
    <w:rsid w:val="34C64D35"/>
    <w:rsid w:val="37C62DE2"/>
    <w:rsid w:val="381B569C"/>
    <w:rsid w:val="38BD7423"/>
    <w:rsid w:val="38C5230C"/>
    <w:rsid w:val="3A40759F"/>
    <w:rsid w:val="3A7641F6"/>
    <w:rsid w:val="3CD91462"/>
    <w:rsid w:val="3DCD4A73"/>
    <w:rsid w:val="3E5E28E2"/>
    <w:rsid w:val="424D72D5"/>
    <w:rsid w:val="43166D1E"/>
    <w:rsid w:val="43916667"/>
    <w:rsid w:val="43CA4243"/>
    <w:rsid w:val="44457410"/>
    <w:rsid w:val="46CC4177"/>
    <w:rsid w:val="47570E38"/>
    <w:rsid w:val="48A9784E"/>
    <w:rsid w:val="4934257B"/>
    <w:rsid w:val="4A2239E3"/>
    <w:rsid w:val="4E2D5029"/>
    <w:rsid w:val="4FC27D66"/>
    <w:rsid w:val="50816EA0"/>
    <w:rsid w:val="51FD7691"/>
    <w:rsid w:val="53735900"/>
    <w:rsid w:val="53C02B75"/>
    <w:rsid w:val="53D31A1F"/>
    <w:rsid w:val="54871F0E"/>
    <w:rsid w:val="574511BD"/>
    <w:rsid w:val="58A20AD6"/>
    <w:rsid w:val="58F77883"/>
    <w:rsid w:val="59161438"/>
    <w:rsid w:val="5D140643"/>
    <w:rsid w:val="5E3E26AF"/>
    <w:rsid w:val="6051505E"/>
    <w:rsid w:val="62EA33E0"/>
    <w:rsid w:val="632E1385"/>
    <w:rsid w:val="632E6C44"/>
    <w:rsid w:val="63BD1701"/>
    <w:rsid w:val="654D0036"/>
    <w:rsid w:val="6618540E"/>
    <w:rsid w:val="663976CE"/>
    <w:rsid w:val="67A8101C"/>
    <w:rsid w:val="67E9310A"/>
    <w:rsid w:val="68546F36"/>
    <w:rsid w:val="6BDB6883"/>
    <w:rsid w:val="6EEA6186"/>
    <w:rsid w:val="6F6808DA"/>
    <w:rsid w:val="6F8A4A0A"/>
    <w:rsid w:val="7028360F"/>
    <w:rsid w:val="705553D8"/>
    <w:rsid w:val="70D20225"/>
    <w:rsid w:val="715507FE"/>
    <w:rsid w:val="717C2C3C"/>
    <w:rsid w:val="728E17FF"/>
    <w:rsid w:val="72C7111A"/>
    <w:rsid w:val="72F87FF1"/>
    <w:rsid w:val="76AB383E"/>
    <w:rsid w:val="77177CC0"/>
    <w:rsid w:val="78D62A99"/>
    <w:rsid w:val="78F61D44"/>
    <w:rsid w:val="797410FC"/>
    <w:rsid w:val="7B006676"/>
    <w:rsid w:val="7C1D135E"/>
    <w:rsid w:val="7E21597E"/>
    <w:rsid w:val="7FDA1B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ind w:left="239"/>
      <w:jc w:val="center"/>
      <w:outlineLvl w:val="0"/>
    </w:pPr>
    <w:rPr>
      <w:rFonts w:ascii="华文中宋" w:hAnsi="华文中宋" w:eastAsia="华文中宋" w:cs="华文中宋"/>
      <w:b/>
      <w:bCs/>
      <w:sz w:val="36"/>
      <w:szCs w:val="36"/>
      <w:lang w:val="zh-CN" w:bidi="zh-CN"/>
    </w:rPr>
  </w:style>
  <w:style w:type="character" w:default="1" w:styleId="16">
    <w:name w:val="Default Paragraph Font"/>
    <w:link w:val="17"/>
    <w:semiHidden/>
    <w:uiPriority w:val="0"/>
  </w:style>
  <w:style w:type="table" w:default="1" w:styleId="1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24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link w:val="25"/>
    <w:uiPriority w:val="0"/>
    <w:pPr>
      <w:ind w:firstLine="630"/>
    </w:pPr>
    <w:rPr>
      <w:rFonts w:eastAsia="仿宋_GB2312"/>
    </w:rPr>
  </w:style>
  <w:style w:type="paragraph" w:styleId="4">
    <w:name w:val="header"/>
    <w:basedOn w:val="1"/>
    <w:next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next w:val="1"/>
    <w:link w:val="2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仿宋_GB2312" w:cs="仿宋_GB2312"/>
      <w:kern w:val="0"/>
      <w:sz w:val="21"/>
      <w:szCs w:val="22"/>
    </w:rPr>
  </w:style>
  <w:style w:type="paragraph" w:styleId="8">
    <w:name w:val="Body Text"/>
    <w:basedOn w:val="1"/>
    <w:uiPriority w:val="0"/>
    <w:pPr>
      <w:spacing w:before="100" w:beforeAutospacing="1" w:after="120"/>
    </w:pPr>
    <w:rPr>
      <w:rFonts w:ascii="Calibri" w:hAnsi="Calibri" w:eastAsia="宋体" w:cs="宋体"/>
      <w:sz w:val="21"/>
      <w:szCs w:val="21"/>
    </w:r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alloon Text"/>
    <w:basedOn w:val="1"/>
    <w:link w:val="23"/>
    <w:uiPriority w:val="0"/>
    <w:rPr>
      <w:sz w:val="18"/>
      <w:szCs w:val="18"/>
    </w:rPr>
  </w:style>
  <w:style w:type="paragraph" w:styleId="11">
    <w:name w:val="toc 1"/>
    <w:next w:val="1"/>
    <w:uiPriority w:val="0"/>
    <w:pPr>
      <w:widowControl w:val="0"/>
      <w:spacing w:line="640" w:lineRule="exact"/>
      <w:ind w:firstLine="705"/>
      <w:jc w:val="both"/>
    </w:pPr>
    <w:rPr>
      <w:rFonts w:ascii="仿宋_GB2312" w:hAnsi="仿宋_GB2312" w:eastAsia="仿宋_GB2312" w:cs="仿宋_GB2312"/>
      <w:color w:val="000000"/>
      <w:kern w:val="2"/>
      <w:sz w:val="36"/>
      <w:szCs w:val="36"/>
      <w:lang w:val="en-US" w:eastAsia="zh-CN" w:bidi="ar-SA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Calibri" w:hAnsi="Calibri"/>
    </w:r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5 Char Char Char Char"/>
    <w:basedOn w:val="1"/>
    <w:link w:val="16"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i/>
      <w:iCs/>
      <w:color w:val="000000"/>
      <w:kern w:val="0"/>
      <w:sz w:val="20"/>
      <w:szCs w:val="20"/>
      <w:lang w:eastAsia="en-US"/>
    </w:rPr>
  </w:style>
  <w:style w:type="character" w:styleId="18">
    <w:name w:val="Strong"/>
    <w:qFormat/>
    <w:uiPriority w:val="0"/>
    <w:rPr>
      <w:b/>
    </w:rPr>
  </w:style>
  <w:style w:type="character" w:styleId="19">
    <w:name w:val="page number"/>
    <w:basedOn w:val="16"/>
    <w:uiPriority w:val="0"/>
  </w:style>
  <w:style w:type="character" w:customStyle="1" w:styleId="20">
    <w:name w:val="批注框文本 Char1"/>
    <w:uiPriority w:val="0"/>
    <w:rPr>
      <w:rFonts w:eastAsia="仿宋_GB2312"/>
      <w:kern w:val="2"/>
      <w:sz w:val="18"/>
      <w:szCs w:val="18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页脚 Char"/>
    <w:link w:val="5"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3">
    <w:name w:val="批注框文本 Char"/>
    <w:link w:val="10"/>
    <w:uiPriority w:val="0"/>
    <w:rPr>
      <w:rFonts w:eastAsia="仿宋_GB2312"/>
      <w:kern w:val="2"/>
      <w:sz w:val="18"/>
      <w:szCs w:val="18"/>
    </w:rPr>
  </w:style>
  <w:style w:type="character" w:customStyle="1" w:styleId="24">
    <w:name w:val="正文首行缩进 2 Char"/>
    <w:link w:val="2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25">
    <w:name w:val="正文文本缩进 Char"/>
    <w:link w:val="3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26">
    <w:name w:val="16"/>
    <w:uiPriority w:val="0"/>
    <w:rPr>
      <w:rFonts w:hint="default" w:ascii="Times New Roman" w:hAnsi="Times New Roman" w:cs="Times New Roman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28">
    <w:name w:val="List Paragraph"/>
    <w:basedOn w:val="1"/>
    <w:qFormat/>
    <w:uiPriority w:val="0"/>
    <w:pPr>
      <w:ind w:firstLine="420" w:firstLineChars="200"/>
    </w:pPr>
    <w:rPr>
      <w:rFonts w:eastAsia="宋体"/>
      <w:sz w:val="21"/>
    </w:rPr>
  </w:style>
  <w:style w:type="paragraph" w:customStyle="1" w:styleId="29">
    <w:name w:val=" Char Char Char Char"/>
    <w:basedOn w:val="1"/>
    <w:uiPriority w:val="0"/>
    <w:rPr>
      <w:rFonts w:eastAsia="宋体"/>
      <w:sz w:val="24"/>
    </w:rPr>
  </w:style>
  <w:style w:type="paragraph" w:customStyle="1" w:styleId="30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31">
    <w:name w:val="No Spacing"/>
    <w:qFormat/>
    <w:uiPriority w:val="1"/>
    <w:pPr>
      <w:widowControl w:val="0"/>
      <w:spacing w:line="560" w:lineRule="exact"/>
      <w:jc w:val="both"/>
    </w:pPr>
    <w:rPr>
      <w:rFonts w:ascii="仿宋" w:hAnsi="仿宋" w:eastAsia="仿宋_GB2312"/>
      <w:kern w:val="2"/>
      <w:sz w:val="32"/>
      <w:szCs w:val="22"/>
      <w:lang w:val="en-US" w:eastAsia="zh-CN" w:bidi="ar-SA"/>
    </w:rPr>
  </w:style>
  <w:style w:type="paragraph" w:customStyle="1" w:styleId="32">
    <w:name w:val="_Style 1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customStyle="1" w:styleId="33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Calibri" w:hAnsi="Calibri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18&#27169;&#26495;\&#24314;&#22996;&#24102;&#25991;&#20214;2018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建委带文件2018</Template>
  <Company>COMPUTER</Company>
  <Pages>2</Pages>
  <Words>92</Words>
  <Characters>531</Characters>
  <Lines>4</Lines>
  <Paragraphs>1</Paragraphs>
  <TotalTime>7</TotalTime>
  <ScaleCrop>false</ScaleCrop>
  <LinksUpToDate>false</LinksUpToDate>
  <CharactersWithSpaces>622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2020-01-27T02:24:00Z</dcterms:created>
  <dc:creator>HP</dc:creator>
  <cp:lastModifiedBy>Lenovo</cp:lastModifiedBy>
  <cp:lastPrinted>2025-02-08T07:26:10Z</cp:lastPrinted>
  <dcterms:modified xsi:type="dcterms:W3CDTF">2025-02-08T07:39:45Z</dcterms:modified>
  <dc:title>二○○一年三月  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47114823169C4AF296B2C0208741F888_13</vt:lpwstr>
  </property>
</Properties>
</file>